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F44" w:rsidRDefault="00853F44" w:rsidP="00C926AF">
      <w:pPr>
        <w:spacing w:after="0"/>
        <w:jc w:val="center"/>
        <w:rPr>
          <w:b/>
          <w:sz w:val="28"/>
        </w:rPr>
      </w:pPr>
      <w:r w:rsidRPr="00C926AF">
        <w:rPr>
          <w:b/>
          <w:sz w:val="28"/>
        </w:rPr>
        <w:t xml:space="preserve">План мероприятий </w:t>
      </w:r>
      <w:r>
        <w:rPr>
          <w:b/>
          <w:sz w:val="28"/>
        </w:rPr>
        <w:t>учреждений культуры</w:t>
      </w:r>
    </w:p>
    <w:p w:rsidR="00853F44" w:rsidRDefault="00853F44" w:rsidP="00C926AF">
      <w:pPr>
        <w:spacing w:after="0"/>
        <w:jc w:val="center"/>
        <w:rPr>
          <w:b/>
          <w:sz w:val="28"/>
        </w:rPr>
      </w:pPr>
      <w:r w:rsidRPr="00C926AF">
        <w:rPr>
          <w:b/>
          <w:sz w:val="28"/>
        </w:rPr>
        <w:t xml:space="preserve">по противодействию идеологии терроризма и </w:t>
      </w:r>
    </w:p>
    <w:p w:rsidR="00853F44" w:rsidRDefault="00853F44" w:rsidP="00C926AF">
      <w:pPr>
        <w:spacing w:after="0"/>
        <w:jc w:val="center"/>
        <w:rPr>
          <w:b/>
          <w:sz w:val="28"/>
        </w:rPr>
      </w:pPr>
      <w:r w:rsidRPr="00C926AF">
        <w:rPr>
          <w:b/>
          <w:sz w:val="28"/>
        </w:rPr>
        <w:t>обеспечению межнационального согласия на 2023 год</w:t>
      </w:r>
    </w:p>
    <w:p w:rsidR="00853F44" w:rsidRDefault="00853F44" w:rsidP="00C926AF">
      <w:pPr>
        <w:spacing w:after="0"/>
        <w:jc w:val="center"/>
        <w:rPr>
          <w:b/>
          <w:sz w:val="28"/>
        </w:rPr>
      </w:pPr>
    </w:p>
    <w:p w:rsidR="00853F44" w:rsidRDefault="00853F44" w:rsidP="00CC43B6">
      <w:pPr>
        <w:spacing w:after="0"/>
        <w:jc w:val="center"/>
        <w:rPr>
          <w:b/>
          <w:sz w:val="28"/>
        </w:rPr>
      </w:pPr>
      <w:r>
        <w:rPr>
          <w:b/>
          <w:sz w:val="28"/>
        </w:rPr>
        <w:t>Наименование учреждения: «Вишневский СДК»</w:t>
      </w:r>
    </w:p>
    <w:p w:rsidR="00853F44" w:rsidRDefault="00853F44" w:rsidP="00C926AF">
      <w:pPr>
        <w:spacing w:after="0"/>
        <w:rPr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2251"/>
        <w:gridCol w:w="2056"/>
        <w:gridCol w:w="2056"/>
        <w:gridCol w:w="2225"/>
      </w:tblGrid>
      <w:tr w:rsidR="00853F44" w:rsidRPr="009060E6" w:rsidTr="009060E6">
        <w:tc>
          <w:tcPr>
            <w:tcW w:w="817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9060E6">
              <w:rPr>
                <w:b/>
                <w:sz w:val="28"/>
              </w:rPr>
              <w:t>№ п/п</w:t>
            </w:r>
          </w:p>
        </w:tc>
        <w:tc>
          <w:tcPr>
            <w:tcW w:w="2251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9060E6">
              <w:rPr>
                <w:b/>
                <w:sz w:val="28"/>
              </w:rPr>
              <w:t>Наименование мероприятия</w:t>
            </w:r>
          </w:p>
        </w:tc>
        <w:tc>
          <w:tcPr>
            <w:tcW w:w="2056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9060E6">
              <w:rPr>
                <w:b/>
                <w:sz w:val="28"/>
              </w:rPr>
              <w:t>Дата проведения</w:t>
            </w:r>
          </w:p>
        </w:tc>
        <w:tc>
          <w:tcPr>
            <w:tcW w:w="2056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9060E6">
              <w:rPr>
                <w:b/>
                <w:sz w:val="28"/>
              </w:rPr>
              <w:t>Место проведения</w:t>
            </w:r>
          </w:p>
        </w:tc>
        <w:tc>
          <w:tcPr>
            <w:tcW w:w="2225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9060E6">
              <w:rPr>
                <w:b/>
                <w:sz w:val="28"/>
              </w:rPr>
              <w:t>Ответственный исполнитель</w:t>
            </w:r>
          </w:p>
        </w:tc>
      </w:tr>
      <w:tr w:rsidR="00853F44" w:rsidRPr="009060E6" w:rsidTr="009060E6">
        <w:tc>
          <w:tcPr>
            <w:tcW w:w="817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9060E6">
              <w:rPr>
                <w:b/>
                <w:sz w:val="28"/>
              </w:rPr>
              <w:t>1</w:t>
            </w:r>
          </w:p>
        </w:tc>
        <w:tc>
          <w:tcPr>
            <w:tcW w:w="2251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060E6">
              <w:rPr>
                <w:sz w:val="24"/>
                <w:szCs w:val="24"/>
              </w:rPr>
              <w:t>Видеопоказ «Тероризм – угроза обществу»</w:t>
            </w:r>
          </w:p>
        </w:tc>
        <w:tc>
          <w:tcPr>
            <w:tcW w:w="2056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sz w:val="28"/>
              </w:rPr>
            </w:pPr>
            <w:r w:rsidRPr="009060E6">
              <w:rPr>
                <w:sz w:val="28"/>
              </w:rPr>
              <w:t>23.01.2023</w:t>
            </w:r>
          </w:p>
        </w:tc>
        <w:tc>
          <w:tcPr>
            <w:tcW w:w="2056" w:type="dxa"/>
          </w:tcPr>
          <w:p w:rsidR="00853F44" w:rsidRDefault="00853F44" w:rsidP="009060E6">
            <w:pPr>
              <w:spacing w:after="0" w:line="240" w:lineRule="auto"/>
              <w:rPr>
                <w:lang w:eastAsia="ru-RU"/>
              </w:rPr>
            </w:pPr>
            <w:r w:rsidRPr="0080667E">
              <w:rPr>
                <w:lang w:eastAsia="ru-RU"/>
              </w:rPr>
              <w:t xml:space="preserve">п.НИИОХ  </w:t>
            </w:r>
          </w:p>
          <w:p w:rsidR="00853F44" w:rsidRPr="0080667E" w:rsidRDefault="00853F44" w:rsidP="009060E6">
            <w:pPr>
              <w:spacing w:after="0" w:line="240" w:lineRule="auto"/>
              <w:rPr>
                <w:lang w:eastAsia="ru-RU"/>
              </w:rPr>
            </w:pPr>
            <w:r w:rsidRPr="0080667E">
              <w:rPr>
                <w:lang w:eastAsia="ru-RU"/>
              </w:rPr>
              <w:t>ул. Садовая 3/а</w:t>
            </w:r>
          </w:p>
          <w:p w:rsidR="00853F44" w:rsidRPr="009060E6" w:rsidRDefault="00853F44" w:rsidP="009060E6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60E6">
              <w:rPr>
                <w:sz w:val="18"/>
                <w:szCs w:val="18"/>
                <w:lang w:eastAsia="ru-RU"/>
              </w:rPr>
              <w:t>МКУК «Вишневский СДК»</w:t>
            </w:r>
          </w:p>
        </w:tc>
        <w:tc>
          <w:tcPr>
            <w:tcW w:w="2225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sz w:val="28"/>
              </w:rPr>
            </w:pPr>
            <w:r w:rsidRPr="009060E6">
              <w:rPr>
                <w:sz w:val="28"/>
              </w:rPr>
              <w:t>Сергеева Т.Д.</w:t>
            </w:r>
          </w:p>
        </w:tc>
      </w:tr>
      <w:tr w:rsidR="00853F44" w:rsidRPr="009060E6" w:rsidTr="009060E6">
        <w:tc>
          <w:tcPr>
            <w:tcW w:w="817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9060E6">
              <w:rPr>
                <w:b/>
                <w:sz w:val="28"/>
              </w:rPr>
              <w:t>2</w:t>
            </w:r>
          </w:p>
        </w:tc>
        <w:tc>
          <w:tcPr>
            <w:tcW w:w="2251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9060E6">
              <w:rPr>
                <w:color w:val="000000"/>
                <w:sz w:val="24"/>
                <w:szCs w:val="24"/>
                <w:lang w:eastAsia="ru-RU"/>
              </w:rPr>
              <w:t>Беседа  «Терроризм - оружие трусов» (С раздачей информационного материала)</w:t>
            </w:r>
          </w:p>
        </w:tc>
        <w:tc>
          <w:tcPr>
            <w:tcW w:w="2056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sz w:val="28"/>
              </w:rPr>
            </w:pPr>
            <w:r w:rsidRPr="009060E6">
              <w:rPr>
                <w:sz w:val="28"/>
              </w:rPr>
              <w:t>16.03.2023</w:t>
            </w:r>
          </w:p>
        </w:tc>
        <w:tc>
          <w:tcPr>
            <w:tcW w:w="2056" w:type="dxa"/>
          </w:tcPr>
          <w:p w:rsidR="00853F44" w:rsidRDefault="00853F44" w:rsidP="009060E6">
            <w:pPr>
              <w:spacing w:after="0" w:line="240" w:lineRule="auto"/>
              <w:rPr>
                <w:lang w:eastAsia="ru-RU"/>
              </w:rPr>
            </w:pPr>
            <w:r w:rsidRPr="0080667E">
              <w:rPr>
                <w:lang w:eastAsia="ru-RU"/>
              </w:rPr>
              <w:t xml:space="preserve">п.НИИОХ  </w:t>
            </w:r>
          </w:p>
          <w:p w:rsidR="00853F44" w:rsidRPr="0080667E" w:rsidRDefault="00853F44" w:rsidP="009060E6">
            <w:pPr>
              <w:spacing w:after="0" w:line="240" w:lineRule="auto"/>
              <w:rPr>
                <w:lang w:eastAsia="ru-RU"/>
              </w:rPr>
            </w:pPr>
            <w:r w:rsidRPr="0080667E">
              <w:rPr>
                <w:lang w:eastAsia="ru-RU"/>
              </w:rPr>
              <w:t>ул. Садовая 3/а</w:t>
            </w:r>
          </w:p>
          <w:p w:rsidR="00853F44" w:rsidRPr="009060E6" w:rsidRDefault="00853F44" w:rsidP="009060E6">
            <w:pPr>
              <w:spacing w:after="0" w:line="240" w:lineRule="auto"/>
              <w:jc w:val="center"/>
              <w:rPr>
                <w:b/>
              </w:rPr>
            </w:pPr>
            <w:r w:rsidRPr="009060E6">
              <w:rPr>
                <w:sz w:val="18"/>
                <w:szCs w:val="18"/>
                <w:lang w:eastAsia="ru-RU"/>
              </w:rPr>
              <w:t>МКУК «Вишневский СДК»</w:t>
            </w:r>
          </w:p>
        </w:tc>
        <w:tc>
          <w:tcPr>
            <w:tcW w:w="2225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sz w:val="28"/>
              </w:rPr>
            </w:pPr>
            <w:r w:rsidRPr="009060E6">
              <w:rPr>
                <w:sz w:val="28"/>
              </w:rPr>
              <w:t>Сергеева Т.Д.</w:t>
            </w:r>
          </w:p>
        </w:tc>
      </w:tr>
      <w:tr w:rsidR="00853F44" w:rsidRPr="009060E6" w:rsidTr="009060E6">
        <w:tc>
          <w:tcPr>
            <w:tcW w:w="817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9060E6">
              <w:rPr>
                <w:b/>
                <w:sz w:val="28"/>
              </w:rPr>
              <w:t>3</w:t>
            </w:r>
          </w:p>
        </w:tc>
        <w:tc>
          <w:tcPr>
            <w:tcW w:w="2251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9060E6">
              <w:rPr>
                <w:sz w:val="24"/>
                <w:szCs w:val="24"/>
                <w:lang w:eastAsia="ru-RU"/>
              </w:rPr>
              <w:t>Правовой час «Мы – разные, но мы вместе против террора!»</w:t>
            </w:r>
          </w:p>
        </w:tc>
        <w:tc>
          <w:tcPr>
            <w:tcW w:w="2056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sz w:val="28"/>
              </w:rPr>
            </w:pPr>
            <w:r w:rsidRPr="009060E6">
              <w:rPr>
                <w:sz w:val="28"/>
              </w:rPr>
              <w:t>13.04.2023</w:t>
            </w:r>
          </w:p>
        </w:tc>
        <w:tc>
          <w:tcPr>
            <w:tcW w:w="2056" w:type="dxa"/>
          </w:tcPr>
          <w:p w:rsidR="00853F44" w:rsidRDefault="00853F44" w:rsidP="009060E6">
            <w:pPr>
              <w:spacing w:after="0" w:line="240" w:lineRule="auto"/>
              <w:rPr>
                <w:lang w:eastAsia="ru-RU"/>
              </w:rPr>
            </w:pPr>
            <w:r w:rsidRPr="0080667E">
              <w:rPr>
                <w:lang w:eastAsia="ru-RU"/>
              </w:rPr>
              <w:t xml:space="preserve">п.НИИОХ  </w:t>
            </w:r>
          </w:p>
          <w:p w:rsidR="00853F44" w:rsidRPr="0080667E" w:rsidRDefault="00853F44" w:rsidP="009060E6">
            <w:pPr>
              <w:spacing w:after="0" w:line="240" w:lineRule="auto"/>
              <w:rPr>
                <w:lang w:eastAsia="ru-RU"/>
              </w:rPr>
            </w:pPr>
            <w:r w:rsidRPr="0080667E">
              <w:rPr>
                <w:lang w:eastAsia="ru-RU"/>
              </w:rPr>
              <w:t>ул. Садовая 3/а</w:t>
            </w:r>
          </w:p>
          <w:p w:rsidR="00853F44" w:rsidRPr="009060E6" w:rsidRDefault="00853F44" w:rsidP="009060E6">
            <w:pPr>
              <w:spacing w:after="0" w:line="240" w:lineRule="auto"/>
              <w:jc w:val="center"/>
              <w:rPr>
                <w:b/>
              </w:rPr>
            </w:pPr>
            <w:r w:rsidRPr="009060E6">
              <w:rPr>
                <w:sz w:val="18"/>
                <w:szCs w:val="18"/>
                <w:lang w:eastAsia="ru-RU"/>
              </w:rPr>
              <w:t>МКУК «Вишневский СДК»</w:t>
            </w:r>
          </w:p>
        </w:tc>
        <w:tc>
          <w:tcPr>
            <w:tcW w:w="2225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sz w:val="28"/>
              </w:rPr>
            </w:pPr>
            <w:r w:rsidRPr="009060E6">
              <w:rPr>
                <w:sz w:val="28"/>
              </w:rPr>
              <w:t>Сергеева Т.Д.</w:t>
            </w:r>
          </w:p>
        </w:tc>
      </w:tr>
      <w:tr w:rsidR="00853F44" w:rsidRPr="009060E6" w:rsidTr="009060E6">
        <w:tc>
          <w:tcPr>
            <w:tcW w:w="817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9060E6">
              <w:rPr>
                <w:b/>
                <w:sz w:val="28"/>
              </w:rPr>
              <w:t>4</w:t>
            </w:r>
          </w:p>
        </w:tc>
        <w:tc>
          <w:tcPr>
            <w:tcW w:w="2251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9060E6">
              <w:rPr>
                <w:color w:val="000000"/>
                <w:sz w:val="24"/>
                <w:szCs w:val="24"/>
                <w:lang w:eastAsia="ru-RU"/>
              </w:rPr>
              <w:t>Молодежная акция "Вместе против террора"</w:t>
            </w:r>
          </w:p>
        </w:tc>
        <w:tc>
          <w:tcPr>
            <w:tcW w:w="2056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sz w:val="28"/>
              </w:rPr>
            </w:pPr>
            <w:r w:rsidRPr="009060E6">
              <w:rPr>
                <w:sz w:val="28"/>
              </w:rPr>
              <w:t>23.05.2023</w:t>
            </w:r>
          </w:p>
        </w:tc>
        <w:tc>
          <w:tcPr>
            <w:tcW w:w="2056" w:type="dxa"/>
          </w:tcPr>
          <w:p w:rsidR="00853F44" w:rsidRDefault="00853F44" w:rsidP="009060E6">
            <w:pPr>
              <w:spacing w:after="0" w:line="240" w:lineRule="auto"/>
              <w:rPr>
                <w:lang w:eastAsia="ru-RU"/>
              </w:rPr>
            </w:pPr>
            <w:r w:rsidRPr="0080667E">
              <w:rPr>
                <w:lang w:eastAsia="ru-RU"/>
              </w:rPr>
              <w:t xml:space="preserve">п.НИИОХ  </w:t>
            </w:r>
          </w:p>
          <w:p w:rsidR="00853F44" w:rsidRPr="0080667E" w:rsidRDefault="00853F44" w:rsidP="009060E6">
            <w:pPr>
              <w:spacing w:after="0" w:line="240" w:lineRule="auto"/>
              <w:rPr>
                <w:lang w:eastAsia="ru-RU"/>
              </w:rPr>
            </w:pPr>
            <w:r w:rsidRPr="0080667E">
              <w:rPr>
                <w:lang w:eastAsia="ru-RU"/>
              </w:rPr>
              <w:t>ул. Садовая 3/а</w:t>
            </w:r>
          </w:p>
          <w:p w:rsidR="00853F44" w:rsidRPr="009060E6" w:rsidRDefault="00853F44" w:rsidP="009060E6">
            <w:pPr>
              <w:spacing w:after="0" w:line="240" w:lineRule="auto"/>
              <w:jc w:val="center"/>
              <w:rPr>
                <w:b/>
              </w:rPr>
            </w:pPr>
            <w:r w:rsidRPr="009060E6">
              <w:rPr>
                <w:sz w:val="18"/>
                <w:szCs w:val="18"/>
                <w:lang w:eastAsia="ru-RU"/>
              </w:rPr>
              <w:t>МКУК «Вишневский СДК»</w:t>
            </w:r>
          </w:p>
        </w:tc>
        <w:tc>
          <w:tcPr>
            <w:tcW w:w="2225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sz w:val="28"/>
              </w:rPr>
            </w:pPr>
            <w:r w:rsidRPr="009060E6">
              <w:rPr>
                <w:sz w:val="28"/>
              </w:rPr>
              <w:t>Сергеева Т.Д.</w:t>
            </w:r>
          </w:p>
        </w:tc>
      </w:tr>
      <w:tr w:rsidR="00853F44" w:rsidRPr="009060E6" w:rsidTr="009060E6">
        <w:tc>
          <w:tcPr>
            <w:tcW w:w="817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9060E6">
              <w:rPr>
                <w:b/>
                <w:sz w:val="28"/>
              </w:rPr>
              <w:t>5</w:t>
            </w:r>
          </w:p>
        </w:tc>
        <w:tc>
          <w:tcPr>
            <w:tcW w:w="2251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9060E6">
              <w:rPr>
                <w:sz w:val="24"/>
                <w:szCs w:val="24"/>
                <w:lang w:eastAsia="ru-RU"/>
              </w:rPr>
              <w:t>Тематическая программа «Трагедия Беслана в наших сердцах»</w:t>
            </w:r>
          </w:p>
        </w:tc>
        <w:tc>
          <w:tcPr>
            <w:tcW w:w="2056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sz w:val="28"/>
              </w:rPr>
            </w:pPr>
            <w:r w:rsidRPr="009060E6">
              <w:rPr>
                <w:sz w:val="28"/>
              </w:rPr>
              <w:t>02.09.2023</w:t>
            </w:r>
          </w:p>
        </w:tc>
        <w:tc>
          <w:tcPr>
            <w:tcW w:w="2056" w:type="dxa"/>
          </w:tcPr>
          <w:p w:rsidR="00853F44" w:rsidRDefault="00853F44" w:rsidP="009060E6">
            <w:pPr>
              <w:spacing w:after="0" w:line="240" w:lineRule="auto"/>
              <w:rPr>
                <w:lang w:eastAsia="ru-RU"/>
              </w:rPr>
            </w:pPr>
            <w:r w:rsidRPr="0080667E">
              <w:rPr>
                <w:lang w:eastAsia="ru-RU"/>
              </w:rPr>
              <w:t xml:space="preserve">п.НИИОХ  </w:t>
            </w:r>
          </w:p>
          <w:p w:rsidR="00853F44" w:rsidRPr="0080667E" w:rsidRDefault="00853F44" w:rsidP="009060E6">
            <w:pPr>
              <w:spacing w:after="0" w:line="240" w:lineRule="auto"/>
              <w:rPr>
                <w:lang w:eastAsia="ru-RU"/>
              </w:rPr>
            </w:pPr>
            <w:r w:rsidRPr="0080667E">
              <w:rPr>
                <w:lang w:eastAsia="ru-RU"/>
              </w:rPr>
              <w:t>ул. Садовая 3/а</w:t>
            </w:r>
          </w:p>
          <w:p w:rsidR="00853F44" w:rsidRPr="009060E6" w:rsidRDefault="00853F44" w:rsidP="009060E6">
            <w:pPr>
              <w:spacing w:after="0" w:line="240" w:lineRule="auto"/>
              <w:rPr>
                <w:b/>
              </w:rPr>
            </w:pPr>
            <w:r w:rsidRPr="009060E6">
              <w:rPr>
                <w:sz w:val="18"/>
                <w:szCs w:val="18"/>
                <w:lang w:eastAsia="ru-RU"/>
              </w:rPr>
              <w:t>МКУК «Вишневский СДК»</w:t>
            </w:r>
          </w:p>
          <w:p w:rsidR="00853F44" w:rsidRPr="009060E6" w:rsidRDefault="00853F44" w:rsidP="009060E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5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sz w:val="28"/>
              </w:rPr>
            </w:pPr>
            <w:r w:rsidRPr="009060E6">
              <w:rPr>
                <w:sz w:val="28"/>
              </w:rPr>
              <w:t>Сергеева Т.Д.</w:t>
            </w:r>
          </w:p>
        </w:tc>
      </w:tr>
      <w:tr w:rsidR="00853F44" w:rsidRPr="009060E6" w:rsidTr="009060E6">
        <w:tc>
          <w:tcPr>
            <w:tcW w:w="817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9060E6">
              <w:rPr>
                <w:b/>
                <w:sz w:val="28"/>
              </w:rPr>
              <w:t>6</w:t>
            </w:r>
          </w:p>
        </w:tc>
        <w:tc>
          <w:tcPr>
            <w:tcW w:w="2251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9060E6">
              <w:rPr>
                <w:sz w:val="24"/>
                <w:szCs w:val="24"/>
                <w:lang w:eastAsia="ru-RU"/>
              </w:rPr>
              <w:t>Познавательная беседа «Экстремизм – антисоциальное явление»</w:t>
            </w:r>
          </w:p>
        </w:tc>
        <w:tc>
          <w:tcPr>
            <w:tcW w:w="2056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sz w:val="28"/>
              </w:rPr>
            </w:pPr>
            <w:r w:rsidRPr="009060E6">
              <w:rPr>
                <w:sz w:val="28"/>
              </w:rPr>
              <w:t>16.10.2023</w:t>
            </w:r>
          </w:p>
        </w:tc>
        <w:tc>
          <w:tcPr>
            <w:tcW w:w="2056" w:type="dxa"/>
          </w:tcPr>
          <w:p w:rsidR="00853F44" w:rsidRDefault="00853F44" w:rsidP="009060E6">
            <w:pPr>
              <w:spacing w:after="0" w:line="240" w:lineRule="auto"/>
              <w:rPr>
                <w:lang w:eastAsia="ru-RU"/>
              </w:rPr>
            </w:pPr>
            <w:r w:rsidRPr="0080667E">
              <w:rPr>
                <w:lang w:eastAsia="ru-RU"/>
              </w:rPr>
              <w:t xml:space="preserve">п.НИИОХ  </w:t>
            </w:r>
          </w:p>
          <w:p w:rsidR="00853F44" w:rsidRPr="0080667E" w:rsidRDefault="00853F44" w:rsidP="009060E6">
            <w:pPr>
              <w:spacing w:after="0" w:line="240" w:lineRule="auto"/>
              <w:rPr>
                <w:lang w:eastAsia="ru-RU"/>
              </w:rPr>
            </w:pPr>
            <w:r w:rsidRPr="0080667E">
              <w:rPr>
                <w:lang w:eastAsia="ru-RU"/>
              </w:rPr>
              <w:t>ул. Садовая 3/а</w:t>
            </w:r>
          </w:p>
          <w:p w:rsidR="00853F44" w:rsidRPr="009060E6" w:rsidRDefault="00853F44" w:rsidP="009060E6">
            <w:pPr>
              <w:spacing w:after="0" w:line="240" w:lineRule="auto"/>
              <w:rPr>
                <w:b/>
              </w:rPr>
            </w:pPr>
            <w:r w:rsidRPr="009060E6">
              <w:rPr>
                <w:sz w:val="18"/>
                <w:szCs w:val="18"/>
                <w:lang w:eastAsia="ru-RU"/>
              </w:rPr>
              <w:t>МКУК «Вишневский СДК»</w:t>
            </w:r>
          </w:p>
          <w:p w:rsidR="00853F44" w:rsidRPr="009060E6" w:rsidRDefault="00853F44" w:rsidP="009060E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5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sz w:val="28"/>
              </w:rPr>
            </w:pPr>
            <w:r w:rsidRPr="009060E6">
              <w:rPr>
                <w:sz w:val="28"/>
              </w:rPr>
              <w:t>Сергеева Т.Д.</w:t>
            </w:r>
          </w:p>
        </w:tc>
      </w:tr>
      <w:tr w:rsidR="00853F44" w:rsidRPr="009060E6" w:rsidTr="009060E6">
        <w:tc>
          <w:tcPr>
            <w:tcW w:w="817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9060E6">
              <w:rPr>
                <w:b/>
                <w:sz w:val="28"/>
              </w:rPr>
              <w:t>7</w:t>
            </w:r>
          </w:p>
        </w:tc>
        <w:tc>
          <w:tcPr>
            <w:tcW w:w="2251" w:type="dxa"/>
          </w:tcPr>
          <w:p w:rsidR="00853F44" w:rsidRPr="009060E6" w:rsidRDefault="00853F44" w:rsidP="009060E6">
            <w:pPr>
              <w:spacing w:after="0" w:line="240" w:lineRule="auto"/>
            </w:pPr>
            <w:r w:rsidRPr="009060E6">
              <w:t>Информационно – познавательный час              «Не переступи закон»</w:t>
            </w:r>
          </w:p>
        </w:tc>
        <w:tc>
          <w:tcPr>
            <w:tcW w:w="2056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sz w:val="28"/>
              </w:rPr>
            </w:pPr>
            <w:r w:rsidRPr="009060E6">
              <w:rPr>
                <w:sz w:val="28"/>
              </w:rPr>
              <w:t>07.12.2023</w:t>
            </w:r>
          </w:p>
        </w:tc>
        <w:tc>
          <w:tcPr>
            <w:tcW w:w="2056" w:type="dxa"/>
          </w:tcPr>
          <w:p w:rsidR="00853F44" w:rsidRDefault="00853F44" w:rsidP="009060E6">
            <w:pPr>
              <w:spacing w:after="0" w:line="240" w:lineRule="auto"/>
              <w:rPr>
                <w:lang w:eastAsia="ru-RU"/>
              </w:rPr>
            </w:pPr>
            <w:r w:rsidRPr="0080667E">
              <w:rPr>
                <w:lang w:eastAsia="ru-RU"/>
              </w:rPr>
              <w:t xml:space="preserve">п.НИИОХ  </w:t>
            </w:r>
          </w:p>
          <w:p w:rsidR="00853F44" w:rsidRPr="0080667E" w:rsidRDefault="00853F44" w:rsidP="009060E6">
            <w:pPr>
              <w:spacing w:after="0" w:line="240" w:lineRule="auto"/>
              <w:rPr>
                <w:lang w:eastAsia="ru-RU"/>
              </w:rPr>
            </w:pPr>
            <w:r w:rsidRPr="0080667E">
              <w:rPr>
                <w:lang w:eastAsia="ru-RU"/>
              </w:rPr>
              <w:t>ул. Садовая 3/а</w:t>
            </w:r>
          </w:p>
          <w:p w:rsidR="00853F44" w:rsidRPr="009060E6" w:rsidRDefault="00853F44" w:rsidP="009060E6">
            <w:pPr>
              <w:spacing w:after="0" w:line="240" w:lineRule="auto"/>
              <w:rPr>
                <w:b/>
              </w:rPr>
            </w:pPr>
            <w:r w:rsidRPr="009060E6">
              <w:rPr>
                <w:sz w:val="18"/>
                <w:szCs w:val="18"/>
                <w:lang w:eastAsia="ru-RU"/>
              </w:rPr>
              <w:t>МКУК «Вишневский СДК»</w:t>
            </w:r>
          </w:p>
          <w:p w:rsidR="00853F44" w:rsidRPr="009060E6" w:rsidRDefault="00853F44" w:rsidP="009060E6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225" w:type="dxa"/>
          </w:tcPr>
          <w:p w:rsidR="00853F44" w:rsidRPr="009060E6" w:rsidRDefault="00853F44" w:rsidP="009060E6">
            <w:pPr>
              <w:spacing w:after="0" w:line="240" w:lineRule="auto"/>
              <w:jc w:val="center"/>
              <w:rPr>
                <w:sz w:val="28"/>
              </w:rPr>
            </w:pPr>
            <w:r w:rsidRPr="009060E6">
              <w:rPr>
                <w:sz w:val="28"/>
              </w:rPr>
              <w:t>Сергеева Т.Д.</w:t>
            </w:r>
          </w:p>
        </w:tc>
      </w:tr>
    </w:tbl>
    <w:p w:rsidR="00853F44" w:rsidRDefault="00853F44" w:rsidP="00C926AF">
      <w:pPr>
        <w:spacing w:after="0"/>
        <w:rPr>
          <w:b/>
          <w:sz w:val="28"/>
        </w:rPr>
      </w:pPr>
    </w:p>
    <w:p w:rsidR="00853F44" w:rsidRDefault="00853F44" w:rsidP="00C926AF">
      <w:pPr>
        <w:spacing w:after="0"/>
        <w:rPr>
          <w:b/>
          <w:sz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42pt;margin-top:16.25pt;width:112.9pt;height:113.45pt;z-index:-251658240" wrapcoords="-143 0 -143 21457 21600 21457 21600 0 -143 0">
            <v:imagedata r:id="rId4" o:title=""/>
            <w10:wrap type="tight"/>
          </v:shape>
        </w:pict>
      </w:r>
    </w:p>
    <w:p w:rsidR="00853F44" w:rsidRDefault="00853F44" w:rsidP="00C926AF">
      <w:pPr>
        <w:spacing w:after="0"/>
        <w:rPr>
          <w:b/>
          <w:sz w:val="28"/>
        </w:rPr>
      </w:pPr>
    </w:p>
    <w:p w:rsidR="00853F44" w:rsidRDefault="00853F44" w:rsidP="00C926AF">
      <w:pPr>
        <w:spacing w:after="0"/>
        <w:rPr>
          <w:sz w:val="28"/>
        </w:rPr>
      </w:pPr>
    </w:p>
    <w:p w:rsidR="00853F44" w:rsidRDefault="00853F44" w:rsidP="00C926AF">
      <w:pPr>
        <w:spacing w:after="0"/>
        <w:rPr>
          <w:sz w:val="28"/>
        </w:rPr>
      </w:pPr>
    </w:p>
    <w:p w:rsidR="00853F44" w:rsidRPr="00CC43B6" w:rsidRDefault="00853F44" w:rsidP="00C926AF">
      <w:pPr>
        <w:spacing w:after="0"/>
        <w:rPr>
          <w:sz w:val="28"/>
        </w:rPr>
      </w:pPr>
      <w:r w:rsidRPr="00CC43B6">
        <w:rPr>
          <w:sz w:val="28"/>
        </w:rPr>
        <w:t>Директор МКУК «Вишневский СДК»                          /Т.Д. Сергеева/</w:t>
      </w:r>
      <w:bookmarkStart w:id="0" w:name="_GoBack"/>
      <w:bookmarkEnd w:id="0"/>
    </w:p>
    <w:sectPr w:rsidR="00853F44" w:rsidRPr="00CC43B6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C27"/>
    <w:rsid w:val="00263C27"/>
    <w:rsid w:val="00497840"/>
    <w:rsid w:val="00591387"/>
    <w:rsid w:val="00795F37"/>
    <w:rsid w:val="0080667E"/>
    <w:rsid w:val="00853F44"/>
    <w:rsid w:val="009060E6"/>
    <w:rsid w:val="00AD1030"/>
    <w:rsid w:val="00B239E6"/>
    <w:rsid w:val="00C926AF"/>
    <w:rsid w:val="00CC43B6"/>
    <w:rsid w:val="00DB3C7F"/>
    <w:rsid w:val="00E30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39E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239E6"/>
    <w:pPr>
      <w:keepNext/>
      <w:keepLines/>
      <w:spacing w:before="480" w:after="0"/>
      <w:outlineLvl w:val="0"/>
    </w:pPr>
    <w:rPr>
      <w:rFonts w:ascii="Arial" w:hAnsi="Arial"/>
      <w:b/>
      <w:bCs/>
      <w:color w:val="892D4D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239E6"/>
    <w:rPr>
      <w:rFonts w:ascii="Arial" w:hAnsi="Arial" w:cs="Times New Roman"/>
      <w:b/>
      <w:bCs/>
      <w:color w:val="892D4D"/>
      <w:sz w:val="28"/>
      <w:szCs w:val="28"/>
    </w:rPr>
  </w:style>
  <w:style w:type="table" w:styleId="TableGrid">
    <w:name w:val="Table Grid"/>
    <w:basedOn w:val="TableNormal"/>
    <w:uiPriority w:val="99"/>
    <w:rsid w:val="00C926A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1</Pages>
  <Words>190</Words>
  <Characters>1088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123</cp:lastModifiedBy>
  <cp:revision>7</cp:revision>
  <dcterms:created xsi:type="dcterms:W3CDTF">2023-01-13T10:34:00Z</dcterms:created>
  <dcterms:modified xsi:type="dcterms:W3CDTF">2023-01-16T09:35:00Z</dcterms:modified>
</cp:coreProperties>
</file>