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6A28" w:rsidRPr="00E833A9" w:rsidRDefault="00726A28" w:rsidP="00E833A9">
      <w:pPr>
        <w:shd w:val="clear" w:color="auto" w:fill="FFFFFF"/>
        <w:spacing w:after="0" w:line="240" w:lineRule="auto"/>
        <w:ind w:left="-680"/>
        <w:jc w:val="center"/>
        <w:outlineLvl w:val="0"/>
        <w:rPr>
          <w:rFonts w:ascii="Times New Roman" w:hAnsi="Times New Roman"/>
          <w:b/>
          <w:bCs/>
          <w:kern w:val="36"/>
          <w:sz w:val="32"/>
          <w:szCs w:val="32"/>
          <w:lang w:eastAsia="ru-RU"/>
        </w:rPr>
      </w:pPr>
      <w:r w:rsidRPr="00E833A9">
        <w:rPr>
          <w:rFonts w:ascii="Times New Roman" w:hAnsi="Times New Roman"/>
          <w:b/>
          <w:bCs/>
          <w:kern w:val="36"/>
          <w:sz w:val="32"/>
          <w:szCs w:val="32"/>
          <w:lang w:eastAsia="ru-RU"/>
        </w:rPr>
        <w:t>ПРОФИЛАКТИКА ТУБЕРКУЛЁЗА</w:t>
      </w:r>
    </w:p>
    <w:p w:rsidR="00726A28" w:rsidRPr="00A76F8B" w:rsidRDefault="00726A28" w:rsidP="00E833A9">
      <w:pPr>
        <w:shd w:val="clear" w:color="auto" w:fill="FFFFFF"/>
        <w:spacing w:after="0" w:line="240" w:lineRule="auto"/>
        <w:ind w:left="-680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E833A9">
        <w:rPr>
          <w:rFonts w:ascii="Times New Roman" w:hAnsi="Times New Roman"/>
          <w:b/>
          <w:i/>
          <w:color w:val="000000"/>
          <w:sz w:val="24"/>
          <w:szCs w:val="24"/>
          <w:lang w:eastAsia="ru-RU"/>
        </w:rPr>
        <w:t>Туберкулёз</w:t>
      </w:r>
      <w:r w:rsidRPr="0064025B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—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инфекционное </w:t>
      </w:r>
      <w:r w:rsidRPr="0064025B">
        <w:rPr>
          <w:rFonts w:ascii="Times New Roman" w:hAnsi="Times New Roman"/>
          <w:color w:val="000000"/>
          <w:sz w:val="24"/>
          <w:szCs w:val="24"/>
          <w:lang w:eastAsia="ru-RU"/>
        </w:rPr>
        <w:t>заболевание, вызываемое микобактериями туберкулёза, сопровождающееся, как правило, поражением лёгких, а также костей, суставов, глаз, кожи, мочеполовых органов.</w:t>
      </w:r>
    </w:p>
    <w:p w:rsidR="00726A28" w:rsidRPr="003A0EA4" w:rsidRDefault="00726A28" w:rsidP="00E833A9">
      <w:pPr>
        <w:shd w:val="clear" w:color="auto" w:fill="FFFFFF"/>
        <w:spacing w:after="0" w:line="240" w:lineRule="auto"/>
        <w:ind w:left="-680"/>
        <w:rPr>
          <w:rStyle w:val="Strong"/>
          <w:rFonts w:ascii="Times New Roman" w:hAnsi="Times New Roman"/>
          <w:bCs w:val="0"/>
          <w:i/>
          <w:color w:val="000000"/>
          <w:sz w:val="24"/>
          <w:szCs w:val="24"/>
        </w:rPr>
      </w:pPr>
      <w:r w:rsidRPr="003A0EA4">
        <w:rPr>
          <w:rStyle w:val="Strong"/>
          <w:rFonts w:ascii="Times New Roman" w:hAnsi="Times New Roman"/>
          <w:bCs w:val="0"/>
          <w:i/>
          <w:color w:val="000000"/>
          <w:sz w:val="24"/>
          <w:szCs w:val="24"/>
        </w:rPr>
        <w:t>Как часто встречается туберкулёз?</w:t>
      </w:r>
    </w:p>
    <w:p w:rsidR="00726A28" w:rsidRPr="00A76F8B" w:rsidRDefault="00726A28" w:rsidP="00E833A9">
      <w:pPr>
        <w:shd w:val="clear" w:color="auto" w:fill="FFFFFF"/>
        <w:spacing w:after="0" w:line="240" w:lineRule="auto"/>
        <w:ind w:left="-680"/>
        <w:rPr>
          <w:rFonts w:ascii="Times New Roman" w:hAnsi="Times New Roman"/>
          <w:color w:val="000000"/>
          <w:sz w:val="24"/>
          <w:szCs w:val="24"/>
        </w:rPr>
      </w:pPr>
      <w:r w:rsidRPr="00A76F8B">
        <w:rPr>
          <w:rFonts w:ascii="Times New Roman" w:hAnsi="Times New Roman"/>
          <w:color w:val="000000"/>
          <w:sz w:val="24"/>
          <w:szCs w:val="24"/>
        </w:rPr>
        <w:t>Третья часть населения мира инфицирована микобактерией туберкулёза, ежегодно почти 10 млн</w:t>
      </w:r>
      <w:r>
        <w:rPr>
          <w:rFonts w:ascii="Times New Roman" w:hAnsi="Times New Roman"/>
          <w:color w:val="000000"/>
          <w:sz w:val="24"/>
          <w:szCs w:val="24"/>
        </w:rPr>
        <w:t>.</w:t>
      </w:r>
      <w:r w:rsidRPr="00A76F8B">
        <w:rPr>
          <w:rFonts w:ascii="Times New Roman" w:hAnsi="Times New Roman"/>
          <w:color w:val="000000"/>
          <w:sz w:val="24"/>
          <w:szCs w:val="24"/>
        </w:rPr>
        <w:t xml:space="preserve"> человек заболевают </w:t>
      </w:r>
      <w:r>
        <w:rPr>
          <w:rFonts w:ascii="Times New Roman" w:hAnsi="Times New Roman"/>
          <w:color w:val="000000"/>
          <w:sz w:val="24"/>
          <w:szCs w:val="24"/>
        </w:rPr>
        <w:t xml:space="preserve">различными </w:t>
      </w:r>
      <w:r w:rsidRPr="00A76F8B">
        <w:rPr>
          <w:rFonts w:ascii="Times New Roman" w:hAnsi="Times New Roman"/>
          <w:color w:val="000000"/>
          <w:sz w:val="24"/>
          <w:szCs w:val="24"/>
        </w:rPr>
        <w:t xml:space="preserve">формами туберкулёза, сопровождающимися выделением возбудителя в окружающую среду («открытые» формы), и ещё приблизительно столько же — формами без выделения возбудителя («закрытыми»). </w:t>
      </w:r>
    </w:p>
    <w:p w:rsidR="00726A28" w:rsidRPr="003A0EA4" w:rsidRDefault="00726A28" w:rsidP="00E833A9">
      <w:pPr>
        <w:shd w:val="clear" w:color="auto" w:fill="FFFFFF"/>
        <w:spacing w:after="0" w:line="240" w:lineRule="auto"/>
        <w:ind w:left="-680"/>
        <w:rPr>
          <w:rStyle w:val="Strong"/>
          <w:rFonts w:ascii="Times New Roman" w:hAnsi="Times New Roman"/>
          <w:bCs w:val="0"/>
          <w:i/>
          <w:color w:val="000000"/>
          <w:sz w:val="24"/>
          <w:szCs w:val="24"/>
        </w:rPr>
      </w:pPr>
      <w:r w:rsidRPr="003A0EA4">
        <w:rPr>
          <w:rStyle w:val="Strong"/>
          <w:rFonts w:ascii="Times New Roman" w:hAnsi="Times New Roman"/>
          <w:bCs w:val="0"/>
          <w:i/>
          <w:color w:val="000000"/>
          <w:sz w:val="24"/>
          <w:szCs w:val="24"/>
        </w:rPr>
        <w:t>Почему возникает туберкулёз?</w:t>
      </w:r>
    </w:p>
    <w:p w:rsidR="00726A28" w:rsidRDefault="00726A28" w:rsidP="00E833A9">
      <w:pPr>
        <w:shd w:val="clear" w:color="auto" w:fill="FFFFFF"/>
        <w:spacing w:after="0" w:line="240" w:lineRule="auto"/>
        <w:ind w:left="-680"/>
        <w:rPr>
          <w:rFonts w:ascii="Times New Roman" w:hAnsi="Times New Roman"/>
          <w:color w:val="000000"/>
          <w:sz w:val="24"/>
          <w:szCs w:val="24"/>
        </w:rPr>
      </w:pPr>
      <w:r w:rsidRPr="00A76F8B">
        <w:rPr>
          <w:rFonts w:ascii="Times New Roman" w:hAnsi="Times New Roman"/>
          <w:color w:val="000000"/>
          <w:sz w:val="24"/>
          <w:szCs w:val="24"/>
        </w:rPr>
        <w:t>Возбудитель туберкулёза попадает в организм человека при вдыхании капель мокроты, выделяемой больным человеком при кашле и чиханье, а также инфицированной пыли, на которой туберкулёзные бактерии могут сохраняться месяцами; реже — при употреблении в пищу молока от коровы, заболевшей туберкулёзным маститом. Дальнейшие события во многом зависят от возможностей иммунитета противостоять инфекции: заболевание может не возникнуть совсем, либо возникнуть в лёгкой форме, либо быстро прогрессировать до тяжёлых стадий. Ослаблению иммунитета способствуют плохое питание, низкий уровень жилищно-бытовых условий, сопутствующие заболевания (сахарный диабет, онкологические болезни, хроническая почечная недостаточность и, особенно, ВИЧ-инфекция), пожилой возраст, длительный приём глюкокортикоидов, цитостатиков</w:t>
      </w:r>
      <w:r>
        <w:rPr>
          <w:rFonts w:ascii="Times New Roman" w:hAnsi="Times New Roman"/>
          <w:color w:val="000000"/>
          <w:sz w:val="24"/>
          <w:szCs w:val="24"/>
        </w:rPr>
        <w:t xml:space="preserve">, а также алкоголизм. В среднем, </w:t>
      </w:r>
      <w:r w:rsidRPr="00A76F8B">
        <w:rPr>
          <w:rFonts w:ascii="Times New Roman" w:hAnsi="Times New Roman"/>
          <w:color w:val="000000"/>
          <w:sz w:val="24"/>
          <w:szCs w:val="24"/>
        </w:rPr>
        <w:t>заболевает 1 из 20 людей, в организм которых попал возбудитель. Разумеется, вероятность заболеть тем выше, чем чаще происходит контакт с возбудителем, то есть у лиц, длительное время находящихся рядом с больными туберкулёзом</w:t>
      </w:r>
    </w:p>
    <w:p w:rsidR="00726A28" w:rsidRPr="003A0EA4" w:rsidRDefault="00726A28" w:rsidP="00E833A9">
      <w:pPr>
        <w:shd w:val="clear" w:color="auto" w:fill="FFFFFF"/>
        <w:spacing w:after="0" w:line="240" w:lineRule="auto"/>
        <w:ind w:left="-680"/>
        <w:rPr>
          <w:rStyle w:val="Strong"/>
          <w:rFonts w:ascii="Times New Roman" w:hAnsi="Times New Roman"/>
          <w:bCs w:val="0"/>
          <w:i/>
          <w:color w:val="000000"/>
          <w:sz w:val="24"/>
          <w:szCs w:val="24"/>
        </w:rPr>
      </w:pPr>
      <w:r w:rsidRPr="003A0EA4">
        <w:rPr>
          <w:rStyle w:val="Strong"/>
          <w:rFonts w:ascii="Times New Roman" w:hAnsi="Times New Roman"/>
          <w:bCs w:val="0"/>
          <w:i/>
          <w:color w:val="000000"/>
          <w:sz w:val="24"/>
          <w:szCs w:val="24"/>
        </w:rPr>
        <w:t>Как проявляется туберкулез?</w:t>
      </w:r>
    </w:p>
    <w:p w:rsidR="00726A28" w:rsidRDefault="00726A28" w:rsidP="00E833A9">
      <w:pPr>
        <w:shd w:val="clear" w:color="auto" w:fill="FFFFFF"/>
        <w:spacing w:after="0" w:line="240" w:lineRule="auto"/>
        <w:ind w:left="-680"/>
        <w:rPr>
          <w:rFonts w:ascii="Times New Roman" w:hAnsi="Times New Roman"/>
          <w:color w:val="000000"/>
          <w:sz w:val="24"/>
          <w:szCs w:val="24"/>
        </w:rPr>
      </w:pPr>
      <w:r w:rsidRPr="00A76F8B">
        <w:rPr>
          <w:rFonts w:ascii="Times New Roman" w:hAnsi="Times New Roman"/>
          <w:color w:val="000000"/>
          <w:sz w:val="24"/>
          <w:szCs w:val="24"/>
        </w:rPr>
        <w:t>На ранней стадии туберкулёза симптомы могут быть выражены минимально (слабость, утомляемость, плохой аппетит), либо вообще отсутствовать. Отсюда очевидна важность профилактических диагностических мероприятий (см. ниже), которыми ни в коем случае нельзя пренебрегать.</w:t>
      </w:r>
      <w:bookmarkStart w:id="0" w:name="_GoBack"/>
      <w:bookmarkEnd w:id="0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76F8B">
        <w:rPr>
          <w:rFonts w:ascii="Times New Roman" w:hAnsi="Times New Roman"/>
          <w:color w:val="000000"/>
          <w:sz w:val="24"/>
          <w:szCs w:val="24"/>
        </w:rPr>
        <w:t>По мере развития лёгочного процесса возникают кашель (сначала сухой, затем с мокротой), одышка (что связано либо с появлением жидкости в пространстве между лёгким и грудной стенкой, либо с поражением существенной части лёгкого), лихорадка, проливные поты, слабость, снижение массы тела, реже — боли в грудной клетке.</w:t>
      </w:r>
    </w:p>
    <w:p w:rsidR="00726A28" w:rsidRPr="003A0EA4" w:rsidRDefault="00726A28" w:rsidP="00E833A9">
      <w:pPr>
        <w:shd w:val="clear" w:color="auto" w:fill="FFFFFF"/>
        <w:spacing w:after="0" w:line="240" w:lineRule="auto"/>
        <w:ind w:left="-680"/>
        <w:rPr>
          <w:rStyle w:val="Strong"/>
          <w:rFonts w:ascii="Times New Roman" w:hAnsi="Times New Roman"/>
          <w:bCs w:val="0"/>
          <w:i/>
          <w:color w:val="000000"/>
          <w:sz w:val="24"/>
          <w:szCs w:val="24"/>
        </w:rPr>
      </w:pPr>
      <w:r w:rsidRPr="003A0EA4">
        <w:rPr>
          <w:rStyle w:val="Strong"/>
          <w:rFonts w:ascii="Times New Roman" w:hAnsi="Times New Roman"/>
          <w:bCs w:val="0"/>
          <w:i/>
          <w:color w:val="000000"/>
          <w:sz w:val="24"/>
          <w:szCs w:val="24"/>
        </w:rPr>
        <w:t>Как диагностируют туберкулёз?</w:t>
      </w:r>
    </w:p>
    <w:p w:rsidR="00726A28" w:rsidRPr="00650381" w:rsidRDefault="00726A28" w:rsidP="00E833A9">
      <w:pPr>
        <w:shd w:val="clear" w:color="auto" w:fill="FFFFFF"/>
        <w:spacing w:after="0" w:line="240" w:lineRule="auto"/>
        <w:ind w:left="-680"/>
        <w:rPr>
          <w:rFonts w:ascii="Times New Roman" w:hAnsi="Times New Roman"/>
          <w:i/>
          <w:color w:val="000000"/>
          <w:sz w:val="24"/>
          <w:szCs w:val="24"/>
          <w:lang w:eastAsia="ru-RU"/>
        </w:rPr>
      </w:pPr>
      <w:r w:rsidRPr="00A76F8B">
        <w:rPr>
          <w:rFonts w:ascii="Times New Roman" w:hAnsi="Times New Roman"/>
          <w:color w:val="000000"/>
          <w:sz w:val="24"/>
          <w:szCs w:val="24"/>
        </w:rPr>
        <w:t>Основной метод диагностики — рентгенологические исследования. Важно понимать разницу между различными видами этих исследований. Флюорография уместна только для массовых обследований, то есть выявления изменений в лёгких, подозрительных на туберкулёз. Большей точностью обладают обзорная рентгенография органов грудной клетки и простая томография, ещё большей — компьютерная томография. Таким образом, одному и тому же пациенту иногда приходится проводить 2-3 вида рентгенологических исследований.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76F8B">
        <w:rPr>
          <w:rFonts w:ascii="Times New Roman" w:hAnsi="Times New Roman"/>
          <w:color w:val="000000"/>
          <w:sz w:val="24"/>
          <w:szCs w:val="24"/>
        </w:rPr>
        <w:t>Не менее важен лабораторный анализ мокроты для обнаружения возбудителя, поскольку от этого зависит, опасен ли больной для окружающих, или нет.</w:t>
      </w:r>
    </w:p>
    <w:p w:rsidR="00726A28" w:rsidRDefault="00726A28" w:rsidP="00E833A9">
      <w:pPr>
        <w:pStyle w:val="NormalWeb"/>
        <w:shd w:val="clear" w:color="auto" w:fill="FFFFFF"/>
        <w:spacing w:before="0" w:beforeAutospacing="0" w:after="0" w:afterAutospacing="0"/>
        <w:ind w:left="-709"/>
        <w:rPr>
          <w:color w:val="000000"/>
        </w:rPr>
      </w:pPr>
      <w:r w:rsidRPr="003A0EA4">
        <w:rPr>
          <w:rStyle w:val="Strong"/>
          <w:bCs w:val="0"/>
          <w:i/>
          <w:color w:val="000000"/>
        </w:rPr>
        <w:t>Какие существуют методы лечения и профилактики туберкулёза?</w:t>
      </w:r>
    </w:p>
    <w:p w:rsidR="00726A28" w:rsidRDefault="00726A28" w:rsidP="00E833A9">
      <w:pPr>
        <w:pStyle w:val="NormalWeb"/>
        <w:shd w:val="clear" w:color="auto" w:fill="FFFFFF"/>
        <w:spacing w:before="0" w:beforeAutospacing="0" w:after="0" w:afterAutospacing="0"/>
        <w:ind w:left="-709"/>
        <w:rPr>
          <w:color w:val="000000"/>
        </w:rPr>
      </w:pPr>
      <w:r w:rsidRPr="00A76F8B">
        <w:rPr>
          <w:color w:val="000000"/>
        </w:rPr>
        <w:t xml:space="preserve">Туберкулёз лечат только в специализированных противотуберкулёзных диспансерах. Амбулаторным будет лечение или стационарным, зависит от формы заболевания и других факторов (в том числе от состояния пациента, наличия или отсутствия бацилловыделения и пр.). </w:t>
      </w:r>
    </w:p>
    <w:p w:rsidR="00726A28" w:rsidRDefault="00726A28" w:rsidP="00E833A9">
      <w:pPr>
        <w:pStyle w:val="NormalWeb"/>
        <w:shd w:val="clear" w:color="auto" w:fill="FFFFFF"/>
        <w:spacing w:before="0" w:beforeAutospacing="0" w:after="0" w:afterAutospacing="0"/>
        <w:ind w:left="-794"/>
        <w:rPr>
          <w:rStyle w:val="Strong"/>
          <w:bCs w:val="0"/>
          <w:i/>
          <w:color w:val="000000"/>
        </w:rPr>
      </w:pPr>
      <w:r w:rsidRPr="003A0EA4">
        <w:rPr>
          <w:rStyle w:val="Strong"/>
          <w:bCs w:val="0"/>
          <w:i/>
          <w:color w:val="000000"/>
        </w:rPr>
        <w:t>Какие мероприятия необходимы для профилактики туберкулёза?</w:t>
      </w:r>
    </w:p>
    <w:p w:rsidR="00726A28" w:rsidRPr="00E833A9" w:rsidRDefault="00726A28" w:rsidP="00E833A9">
      <w:pPr>
        <w:pStyle w:val="NormalWeb"/>
        <w:shd w:val="clear" w:color="auto" w:fill="FFFFFF"/>
        <w:spacing w:before="0" w:beforeAutospacing="0" w:after="0" w:afterAutospacing="0"/>
        <w:ind w:left="-794"/>
        <w:rPr>
          <w:color w:val="000000"/>
        </w:rPr>
      </w:pPr>
      <w:r w:rsidRPr="00A76F8B">
        <w:t>Методы неспецифической профилактики очевидны: следует избегать близкого контакта с больными туберкулезом, использовать средства индивидуальной защиты (маски) в местах скопления людей, не пренебрегать ежегодной флюорографией. Важно укреплять иммунитет: полезно находиться на свежем воздухе, заниматься спортом, п</w:t>
      </w:r>
      <w:r>
        <w:t xml:space="preserve">олноценно питаться.                                                                                                                                                                  </w:t>
      </w:r>
      <w:r w:rsidRPr="00A76F8B">
        <w:t>В нашей стране вакцинация БЦЖ включена в Национальный календарь прививок. Вакцину вводят в первые дни жизни ребёнка</w:t>
      </w:r>
      <w:r>
        <w:t xml:space="preserve">. </w:t>
      </w:r>
      <w:r w:rsidRPr="00A76F8B">
        <w:t>Все мероприятия по профилактике и лечению тубер</w:t>
      </w:r>
      <w:r>
        <w:t>кулёза в нашей стране бесплатны.</w:t>
      </w:r>
    </w:p>
    <w:p w:rsidR="00726A28" w:rsidRPr="00A76F8B" w:rsidRDefault="00726A28" w:rsidP="00E833A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726A28" w:rsidRPr="00A76F8B" w:rsidSect="00E833A9">
      <w:pgSz w:w="11906" w:h="16838"/>
      <w:pgMar w:top="89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62EB5"/>
    <w:rsid w:val="000721AF"/>
    <w:rsid w:val="00274254"/>
    <w:rsid w:val="00362EB5"/>
    <w:rsid w:val="00380F65"/>
    <w:rsid w:val="003A0EA4"/>
    <w:rsid w:val="005C2395"/>
    <w:rsid w:val="0064025B"/>
    <w:rsid w:val="00650381"/>
    <w:rsid w:val="006706B6"/>
    <w:rsid w:val="00726A28"/>
    <w:rsid w:val="007F6943"/>
    <w:rsid w:val="00A76F8B"/>
    <w:rsid w:val="00BB677B"/>
    <w:rsid w:val="00C12074"/>
    <w:rsid w:val="00C40868"/>
    <w:rsid w:val="00D17CA2"/>
    <w:rsid w:val="00DA119F"/>
    <w:rsid w:val="00DD2FED"/>
    <w:rsid w:val="00E833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0868"/>
    <w:pPr>
      <w:spacing w:after="160" w:line="259" w:lineRule="auto"/>
    </w:pPr>
    <w:rPr>
      <w:lang w:eastAsia="en-US"/>
    </w:rPr>
  </w:style>
  <w:style w:type="paragraph" w:styleId="Heading1">
    <w:name w:val="heading 1"/>
    <w:basedOn w:val="Normal"/>
    <w:link w:val="Heading1Char"/>
    <w:uiPriority w:val="99"/>
    <w:qFormat/>
    <w:rsid w:val="0064025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Heading3">
    <w:name w:val="heading 3"/>
    <w:basedOn w:val="Normal"/>
    <w:next w:val="Normal"/>
    <w:link w:val="Heading3Char"/>
    <w:uiPriority w:val="99"/>
    <w:qFormat/>
    <w:rsid w:val="0064025B"/>
    <w:pPr>
      <w:keepNext/>
      <w:keepLines/>
      <w:spacing w:before="40" w:after="0"/>
      <w:outlineLvl w:val="2"/>
    </w:pPr>
    <w:rPr>
      <w:rFonts w:ascii="Calibri Light" w:eastAsia="Times New Roman" w:hAnsi="Calibri Light"/>
      <w:color w:val="1F4D78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4025B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64025B"/>
    <w:rPr>
      <w:rFonts w:ascii="Calibri Light" w:hAnsi="Calibri Light" w:cs="Times New Roman"/>
      <w:color w:val="1F4D78"/>
      <w:sz w:val="24"/>
      <w:szCs w:val="24"/>
    </w:rPr>
  </w:style>
  <w:style w:type="character" w:styleId="Strong">
    <w:name w:val="Strong"/>
    <w:basedOn w:val="DefaultParagraphFont"/>
    <w:uiPriority w:val="99"/>
    <w:qFormat/>
    <w:rsid w:val="0064025B"/>
    <w:rPr>
      <w:rFonts w:cs="Times New Roman"/>
      <w:b/>
      <w:bCs/>
    </w:rPr>
  </w:style>
  <w:style w:type="paragraph" w:styleId="NormalWeb">
    <w:name w:val="Normal (Web)"/>
    <w:basedOn w:val="Normal"/>
    <w:uiPriority w:val="99"/>
    <w:rsid w:val="0064025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2460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60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60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46075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46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460758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246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460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460754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246076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46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460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460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460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4607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2460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60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60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28</TotalTime>
  <Pages>1</Pages>
  <Words>595</Words>
  <Characters>3393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123</cp:lastModifiedBy>
  <cp:revision>11</cp:revision>
  <cp:lastPrinted>2024-03-28T09:03:00Z</cp:lastPrinted>
  <dcterms:created xsi:type="dcterms:W3CDTF">2022-05-03T18:45:00Z</dcterms:created>
  <dcterms:modified xsi:type="dcterms:W3CDTF">2024-03-28T09:04:00Z</dcterms:modified>
</cp:coreProperties>
</file>